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077B6" w14:textId="77777777" w:rsidR="00AE4CD8" w:rsidRDefault="00AE4CD8" w:rsidP="00B063BB">
      <w:pPr>
        <w:pStyle w:val="berschrift1"/>
        <w:spacing w:before="240" w:after="240" w:line="280" w:lineRule="exact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476EB" w14:textId="28D11BF0" w:rsidR="000E1FF0" w:rsidRPr="008231E1" w:rsidRDefault="00270F75" w:rsidP="00B063BB">
      <w:pPr>
        <w:pStyle w:val="berschrift1"/>
        <w:spacing w:before="240" w:after="240" w:line="280" w:lineRule="exact"/>
        <w:jc w:val="center"/>
        <w:rPr>
          <w:rFonts w:ascii="Arial" w:hAnsi="Arial" w:cs="Arial"/>
          <w:b w:val="0"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31E1">
        <w:rPr>
          <w:rFonts w:ascii="Arial" w:hAnsi="Arial" w:cs="Arial"/>
          <w:b w:val="0"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JIWK Suisse, Schwadernau / Pieterlen, 09.-11.05.202</w:t>
      </w:r>
      <w:r w:rsidR="00C8473C">
        <w:rPr>
          <w:rFonts w:ascii="Arial" w:hAnsi="Arial" w:cs="Arial"/>
          <w:b w:val="0"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tbl>
      <w:tblPr>
        <w:tblW w:w="14761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945"/>
        <w:gridCol w:w="3595"/>
        <w:gridCol w:w="2126"/>
        <w:gridCol w:w="2410"/>
        <w:gridCol w:w="3685"/>
      </w:tblGrid>
      <w:tr w:rsidR="00B166D4" w:rsidRPr="00C20197" w14:paraId="55247F11" w14:textId="77777777" w:rsidTr="00C839D9">
        <w:trPr>
          <w:trHeight w:hRule="exact" w:val="340"/>
        </w:trPr>
        <w:tc>
          <w:tcPr>
            <w:tcW w:w="6540" w:type="dxa"/>
            <w:gridSpan w:val="2"/>
            <w:shd w:val="clear" w:color="auto" w:fill="000000"/>
            <w:vAlign w:val="center"/>
          </w:tcPr>
          <w:p w14:paraId="6BB1EF34" w14:textId="77777777" w:rsidR="00B166D4" w:rsidRPr="00555FD4" w:rsidRDefault="00B166D4" w:rsidP="00D407B4">
            <w:pPr>
              <w:ind w:left="-108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>FINAL ENTRY FORM</w:t>
            </w:r>
          </w:p>
        </w:tc>
        <w:tc>
          <w:tcPr>
            <w:tcW w:w="2126" w:type="dxa"/>
            <w:shd w:val="clear" w:color="auto" w:fill="B3B3B3"/>
            <w:vAlign w:val="center"/>
          </w:tcPr>
          <w:p w14:paraId="24329B9F" w14:textId="77777777" w:rsidR="00B166D4" w:rsidRPr="00555FD4" w:rsidRDefault="00B166D4" w:rsidP="00D407B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>please return to:</w:t>
            </w:r>
          </w:p>
        </w:tc>
        <w:tc>
          <w:tcPr>
            <w:tcW w:w="6095" w:type="dxa"/>
            <w:gridSpan w:val="2"/>
            <w:shd w:val="clear" w:color="auto" w:fill="B3B3B3"/>
            <w:vAlign w:val="center"/>
          </w:tcPr>
          <w:p w14:paraId="4488F4CF" w14:textId="77777777" w:rsidR="00B166D4" w:rsidRPr="00555FD4" w:rsidRDefault="00B166D4" w:rsidP="00D407B4">
            <w:pPr>
              <w:ind w:left="-456"/>
              <w:rPr>
                <w:rFonts w:ascii="Arial" w:hAnsi="Arial" w:cs="Arial"/>
                <w:color w:val="FF0000"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 xml:space="preserve">      </w:t>
            </w:r>
            <w:r w:rsidRPr="00957296">
              <w:rPr>
                <w:rFonts w:ascii="Arial" w:hAnsi="Arial" w:cs="Arial"/>
                <w:sz w:val="20"/>
                <w:szCs w:val="20"/>
                <w:lang w:val="en-GB"/>
              </w:rPr>
              <w:t xml:space="preserve">Organizing Committee and </w:t>
            </w:r>
            <w:r w:rsidRPr="00555FD4">
              <w:rPr>
                <w:rFonts w:ascii="Arial" w:hAnsi="Arial" w:cs="Arial"/>
                <w:sz w:val="20"/>
                <w:szCs w:val="20"/>
                <w:lang w:val="en-GB"/>
              </w:rPr>
              <w:t>Swiss Shooting Sport Federation</w:t>
            </w:r>
          </w:p>
        </w:tc>
      </w:tr>
      <w:tr w:rsidR="00B166D4" w:rsidRPr="00C20197" w14:paraId="01D00A6F" w14:textId="77777777" w:rsidTr="00C839D9">
        <w:trPr>
          <w:trHeight w:hRule="exact" w:val="340"/>
        </w:trPr>
        <w:tc>
          <w:tcPr>
            <w:tcW w:w="2945" w:type="dxa"/>
            <w:shd w:val="clear" w:color="auto" w:fill="auto"/>
            <w:vAlign w:val="center"/>
          </w:tcPr>
          <w:p w14:paraId="742B8F28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>name of federation</w:t>
            </w:r>
          </w:p>
        </w:tc>
        <w:tc>
          <w:tcPr>
            <w:tcW w:w="3595" w:type="dxa"/>
            <w:shd w:val="clear" w:color="auto" w:fill="auto"/>
            <w:vAlign w:val="center"/>
          </w:tcPr>
          <w:p w14:paraId="461FE585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0B5000C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>nation code</w:t>
            </w:r>
          </w:p>
        </w:tc>
        <w:tc>
          <w:tcPr>
            <w:tcW w:w="2410" w:type="dxa"/>
            <w:vAlign w:val="center"/>
          </w:tcPr>
          <w:p w14:paraId="4ACFB94E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685" w:type="dxa"/>
            <w:vMerge w:val="restart"/>
            <w:vAlign w:val="center"/>
          </w:tcPr>
          <w:p w14:paraId="2F20364E" w14:textId="364E0EB7" w:rsidR="00B166D4" w:rsidRPr="00B651E7" w:rsidRDefault="00B166D4" w:rsidP="0039680D">
            <w:pPr>
              <w:rPr>
                <w:rFonts w:ascii="Arial" w:hAnsi="Arial" w:cs="Arial"/>
                <w:color w:val="FF0000"/>
                <w:sz w:val="22"/>
                <w:szCs w:val="22"/>
                <w:vertAlign w:val="superscript"/>
                <w:lang w:val="en-GB"/>
              </w:rPr>
            </w:pPr>
            <w:r w:rsidRPr="0039680D">
              <w:rPr>
                <w:rFonts w:ascii="Arial" w:hAnsi="Arial" w:cs="Arial"/>
                <w:color w:val="FF0000"/>
                <w:sz w:val="22"/>
                <w:szCs w:val="22"/>
                <w:lang w:val="en-GB"/>
              </w:rPr>
              <w:t xml:space="preserve">Latest: 2025 April </w:t>
            </w:r>
            <w:r w:rsidR="00EF714C">
              <w:rPr>
                <w:rFonts w:ascii="Arial" w:hAnsi="Arial" w:cs="Arial"/>
                <w:color w:val="FF0000"/>
                <w:sz w:val="22"/>
                <w:szCs w:val="22"/>
                <w:lang w:val="en-GB"/>
              </w:rPr>
              <w:t>1</w:t>
            </w:r>
            <w:r w:rsidRPr="0039680D">
              <w:rPr>
                <w:rFonts w:ascii="Arial" w:hAnsi="Arial" w:cs="Arial"/>
                <w:color w:val="FF0000"/>
                <w:sz w:val="22"/>
                <w:szCs w:val="22"/>
                <w:lang w:val="en-GB"/>
              </w:rPr>
              <w:t>5</w:t>
            </w:r>
            <w:r w:rsidR="00B651E7">
              <w:rPr>
                <w:rFonts w:ascii="Arial" w:hAnsi="Arial" w:cs="Arial"/>
                <w:color w:val="FF0000"/>
                <w:sz w:val="22"/>
                <w:szCs w:val="22"/>
                <w:vertAlign w:val="superscript"/>
                <w:lang w:val="en-GB"/>
              </w:rPr>
              <w:t>th</w:t>
            </w:r>
            <w:r w:rsidR="00B651E7">
              <w:rPr>
                <w:rFonts w:ascii="Arial" w:hAnsi="Arial" w:cs="Arial"/>
                <w:color w:val="FF0000"/>
                <w:sz w:val="22"/>
                <w:szCs w:val="22"/>
                <w:vertAlign w:val="superscript"/>
                <w:lang w:val="en-GB"/>
              </w:rPr>
              <w:br/>
            </w:r>
            <w:hyperlink r:id="rId11" w:history="1">
              <w:r w:rsidR="00B651E7" w:rsidRPr="00A92C17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competition@swissshooting.ch</w:t>
              </w:r>
            </w:hyperlink>
          </w:p>
        </w:tc>
      </w:tr>
      <w:tr w:rsidR="00B166D4" w:rsidRPr="00555FD4" w14:paraId="4A82B592" w14:textId="77777777" w:rsidTr="00C839D9">
        <w:trPr>
          <w:trHeight w:hRule="exact" w:val="340"/>
        </w:trPr>
        <w:tc>
          <w:tcPr>
            <w:tcW w:w="2945" w:type="dxa"/>
            <w:shd w:val="clear" w:color="auto" w:fill="auto"/>
            <w:vAlign w:val="center"/>
          </w:tcPr>
          <w:p w14:paraId="252CEB5D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>contact person</w:t>
            </w:r>
          </w:p>
        </w:tc>
        <w:tc>
          <w:tcPr>
            <w:tcW w:w="3595" w:type="dxa"/>
            <w:shd w:val="clear" w:color="auto" w:fill="auto"/>
            <w:vAlign w:val="center"/>
          </w:tcPr>
          <w:p w14:paraId="474E1A9D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5FE2FD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>phone number</w:t>
            </w:r>
          </w:p>
        </w:tc>
        <w:tc>
          <w:tcPr>
            <w:tcW w:w="2410" w:type="dxa"/>
            <w:vAlign w:val="center"/>
          </w:tcPr>
          <w:p w14:paraId="6B93B13D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685" w:type="dxa"/>
            <w:vMerge/>
            <w:vAlign w:val="center"/>
          </w:tcPr>
          <w:p w14:paraId="1C036D3E" w14:textId="77777777" w:rsidR="00B166D4" w:rsidRPr="00555FD4" w:rsidRDefault="00B166D4" w:rsidP="00D407B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B166D4" w:rsidRPr="00555FD4" w14:paraId="2956066A" w14:textId="77777777" w:rsidTr="00C839D9">
        <w:trPr>
          <w:trHeight w:hRule="exact" w:val="340"/>
        </w:trPr>
        <w:tc>
          <w:tcPr>
            <w:tcW w:w="2945" w:type="dxa"/>
            <w:shd w:val="clear" w:color="auto" w:fill="auto"/>
            <w:vAlign w:val="center"/>
          </w:tcPr>
          <w:p w14:paraId="137C77E9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>e-mail address</w:t>
            </w:r>
          </w:p>
        </w:tc>
        <w:tc>
          <w:tcPr>
            <w:tcW w:w="3595" w:type="dxa"/>
            <w:shd w:val="clear" w:color="auto" w:fill="auto"/>
            <w:vAlign w:val="center"/>
          </w:tcPr>
          <w:p w14:paraId="2910DF44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7520155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t>fax number</w:t>
            </w:r>
          </w:p>
        </w:tc>
        <w:tc>
          <w:tcPr>
            <w:tcW w:w="2410" w:type="dxa"/>
            <w:vAlign w:val="center"/>
          </w:tcPr>
          <w:p w14:paraId="7009D43F" w14:textId="77777777" w:rsidR="00B166D4" w:rsidRPr="00555FD4" w:rsidRDefault="00B166D4" w:rsidP="00D407B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5F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555FD4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685" w:type="dxa"/>
            <w:vMerge/>
            <w:vAlign w:val="center"/>
          </w:tcPr>
          <w:p w14:paraId="442061D5" w14:textId="77777777" w:rsidR="00B166D4" w:rsidRPr="00555FD4" w:rsidRDefault="00B166D4" w:rsidP="00D407B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</w:tbl>
    <w:p w14:paraId="49A1BACB" w14:textId="5C87D6FC" w:rsidR="00B166D4" w:rsidRPr="005B3050" w:rsidRDefault="00B166D4" w:rsidP="008C77A6">
      <w:pPr>
        <w:pStyle w:val="berschrift1"/>
        <w:spacing w:before="0" w:after="120" w:line="280" w:lineRule="exact"/>
        <w:rPr>
          <w:rFonts w:ascii="Arial" w:hAnsi="Arial" w:cs="Arial"/>
          <w:bCs/>
          <w:color w:val="000000" w:themeColor="text1"/>
          <w:sz w:val="18"/>
          <w:szCs w:val="18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47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3478"/>
        <w:gridCol w:w="759"/>
        <w:gridCol w:w="3417"/>
        <w:gridCol w:w="3137"/>
      </w:tblGrid>
      <w:tr w:rsidR="005B3050" w:rsidRPr="00273E93" w14:paraId="6D8EC908" w14:textId="77777777" w:rsidTr="008C77A6">
        <w:trPr>
          <w:trHeight w:hRule="exact" w:val="340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518B775" w14:textId="77777777" w:rsidR="005B3050" w:rsidRPr="00273E93" w:rsidRDefault="005B3050" w:rsidP="00D407B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052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042CBBD" w14:textId="77777777" w:rsidR="005B3050" w:rsidRPr="00273E93" w:rsidRDefault="005B3050" w:rsidP="00D407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273E93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officials</w:t>
            </w:r>
          </w:p>
        </w:tc>
      </w:tr>
      <w:tr w:rsidR="005B3050" w:rsidRPr="00273E93" w14:paraId="68906C7F" w14:textId="77777777" w:rsidTr="008C77A6">
        <w:trPr>
          <w:trHeight w:hRule="exact" w:val="340"/>
        </w:trPr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C31AAA" w14:textId="77777777" w:rsidR="005B3050" w:rsidRPr="004B4DFA" w:rsidRDefault="005B3050" w:rsidP="00D407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4B4DF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No 1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CE2AED1" w14:textId="77777777" w:rsidR="005B3050" w:rsidRPr="00273E93" w:rsidRDefault="005B3050" w:rsidP="00D407B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73E93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47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597791" w14:textId="77777777" w:rsidR="005B3050" w:rsidRPr="00273E93" w:rsidRDefault="005B3050" w:rsidP="00D407B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73E93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CE864" w14:textId="77777777" w:rsidR="005B3050" w:rsidRPr="004B4DFA" w:rsidRDefault="005B3050" w:rsidP="00D407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4B4DF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No 2</w:t>
            </w:r>
          </w:p>
        </w:tc>
        <w:tc>
          <w:tcPr>
            <w:tcW w:w="341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7C21B0" w14:textId="77777777" w:rsidR="005B3050" w:rsidRPr="00273E93" w:rsidRDefault="005B3050" w:rsidP="00D407B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3E93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254338" w14:textId="77777777" w:rsidR="005B3050" w:rsidRPr="00273E93" w:rsidRDefault="005B3050" w:rsidP="00D407B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3E93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273E93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624F6832" w14:textId="56F5CA7A" w:rsidR="00B166D4" w:rsidRDefault="00B166D4" w:rsidP="008C77A6">
      <w:pPr>
        <w:pStyle w:val="berschrift1"/>
        <w:spacing w:before="0" w:after="120" w:line="280" w:lineRule="exact"/>
        <w:rPr>
          <w:rFonts w:ascii="Arial" w:hAnsi="Arial" w:cs="Arial"/>
          <w:bCs/>
          <w:color w:val="000000" w:themeColor="text1"/>
          <w:sz w:val="18"/>
          <w:szCs w:val="18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1473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08"/>
        <w:gridCol w:w="3269"/>
        <w:gridCol w:w="2498"/>
        <w:gridCol w:w="10"/>
        <w:gridCol w:w="931"/>
        <w:gridCol w:w="938"/>
        <w:gridCol w:w="944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912AC7" w:rsidRPr="00345F1D" w14:paraId="1130BD8F" w14:textId="77777777" w:rsidTr="00EA1078">
        <w:trPr>
          <w:trHeight w:hRule="exact" w:val="340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F1CD7C8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5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EE1F5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athlete</w:t>
            </w:r>
          </w:p>
        </w:tc>
        <w:tc>
          <w:tcPr>
            <w:tcW w:w="28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7F46BA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313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C9156D" w14:textId="77777777" w:rsidR="00912AC7" w:rsidRPr="00345F1D" w:rsidRDefault="00912AC7" w:rsidP="00EA1078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men</w:t>
            </w:r>
          </w:p>
        </w:tc>
        <w:tc>
          <w:tcPr>
            <w:tcW w:w="250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47D7DA" w14:textId="77777777" w:rsidR="00912AC7" w:rsidRPr="00345F1D" w:rsidRDefault="00912AC7" w:rsidP="00EA1078">
            <w:pPr>
              <w:ind w:left="113" w:right="175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women</w:t>
            </w:r>
          </w:p>
        </w:tc>
      </w:tr>
      <w:tr w:rsidR="00912AC7" w:rsidRPr="00345F1D" w14:paraId="3C37D85F" w14:textId="77777777" w:rsidTr="00EA1078">
        <w:trPr>
          <w:cantSplit/>
          <w:trHeight w:val="1535"/>
        </w:trPr>
        <w:tc>
          <w:tcPr>
            <w:tcW w:w="5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E4D7FD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73ED1DE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family name</w:t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05D3AB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960C6E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DD</w:t>
            </w:r>
          </w:p>
        </w:tc>
        <w:tc>
          <w:tcPr>
            <w:tcW w:w="938" w:type="dxa"/>
            <w:tcBorders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967B279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MM</w:t>
            </w:r>
          </w:p>
        </w:tc>
        <w:tc>
          <w:tcPr>
            <w:tcW w:w="94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6B5FC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YY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3FF038EC" w14:textId="77777777" w:rsidR="00912AC7" w:rsidRPr="001A3145" w:rsidRDefault="00912AC7" w:rsidP="00EA1078">
            <w:pPr>
              <w:ind w:left="113" w:right="113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1A3145">
              <w:rPr>
                <w:rFonts w:ascii="Arial" w:hAnsi="Arial" w:cs="Arial"/>
                <w:sz w:val="20"/>
                <w:szCs w:val="20"/>
                <w:lang w:val="en-GB"/>
              </w:rPr>
              <w:t>10m Rifle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7DC48E4C" w14:textId="77777777" w:rsidR="00912AC7" w:rsidRPr="001A3145" w:rsidRDefault="00912AC7" w:rsidP="00EA1078">
            <w:pPr>
              <w:ind w:left="113" w:right="113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1A3145">
              <w:rPr>
                <w:rFonts w:ascii="Arial" w:hAnsi="Arial" w:cs="Arial"/>
                <w:sz w:val="20"/>
                <w:szCs w:val="20"/>
                <w:lang w:val="en-GB"/>
              </w:rPr>
              <w:t>10m Pistol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7893EE45" w14:textId="77777777" w:rsidR="00912AC7" w:rsidRPr="001A3145" w:rsidRDefault="00912AC7" w:rsidP="00EA1078">
            <w:pPr>
              <w:ind w:left="113" w:right="113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1A3145">
              <w:rPr>
                <w:rFonts w:ascii="Arial" w:hAnsi="Arial" w:cs="Arial"/>
                <w:sz w:val="20"/>
                <w:szCs w:val="20"/>
                <w:lang w:val="en-GB"/>
              </w:rPr>
              <w:t>25m Pistol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5E28C639" w14:textId="77777777" w:rsidR="00912AC7" w:rsidRPr="001A3145" w:rsidRDefault="00912AC7" w:rsidP="00EA1078">
            <w:pPr>
              <w:ind w:left="113" w:right="113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1A3145">
              <w:rPr>
                <w:rFonts w:ascii="Arial" w:hAnsi="Arial" w:cs="Arial"/>
                <w:sz w:val="20"/>
                <w:szCs w:val="20"/>
                <w:lang w:val="en-GB"/>
              </w:rPr>
              <w:t xml:space="preserve">25m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RFP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5D496DF8" w14:textId="77777777" w:rsidR="00912AC7" w:rsidRPr="001A5A3A" w:rsidRDefault="00912AC7" w:rsidP="00EA1078">
            <w:pPr>
              <w:ind w:left="113" w:right="113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1A5A3A">
              <w:rPr>
                <w:rFonts w:ascii="Arial" w:hAnsi="Arial" w:cs="Arial"/>
                <w:sz w:val="20"/>
                <w:szCs w:val="20"/>
                <w:lang w:val="en-GB"/>
              </w:rPr>
              <w:t>FR3x20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650CA732" w14:textId="77777777" w:rsidR="00912AC7" w:rsidRPr="00345F1D" w:rsidRDefault="00912AC7" w:rsidP="00EA1078">
            <w:pPr>
              <w:ind w:left="113" w:right="113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A3145">
              <w:rPr>
                <w:rFonts w:ascii="Arial" w:hAnsi="Arial" w:cs="Arial"/>
                <w:sz w:val="20"/>
                <w:szCs w:val="20"/>
                <w:lang w:val="en-GB"/>
              </w:rPr>
              <w:t>10m Rifle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btLr"/>
          </w:tcPr>
          <w:p w14:paraId="31771CC8" w14:textId="77777777" w:rsidR="00912AC7" w:rsidRPr="00345F1D" w:rsidRDefault="00912AC7" w:rsidP="00EA1078">
            <w:pPr>
              <w:ind w:left="113" w:right="113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A3145">
              <w:rPr>
                <w:rFonts w:ascii="Arial" w:hAnsi="Arial" w:cs="Arial"/>
                <w:sz w:val="20"/>
                <w:szCs w:val="20"/>
                <w:lang w:val="en-GB"/>
              </w:rPr>
              <w:t>10m Pistol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btLr"/>
          </w:tcPr>
          <w:p w14:paraId="4197E28C" w14:textId="77777777" w:rsidR="00912AC7" w:rsidRPr="00345F1D" w:rsidRDefault="00912AC7" w:rsidP="00EA1078">
            <w:pPr>
              <w:ind w:left="113" w:right="113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A3145">
              <w:rPr>
                <w:rFonts w:ascii="Arial" w:hAnsi="Arial" w:cs="Arial"/>
                <w:sz w:val="20"/>
                <w:szCs w:val="20"/>
                <w:lang w:val="en-GB"/>
              </w:rPr>
              <w:t>25m Pistol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7ADAF00B" w14:textId="77777777" w:rsidR="00912AC7" w:rsidRPr="00345F1D" w:rsidRDefault="00912AC7" w:rsidP="00EA1078">
            <w:pPr>
              <w:ind w:left="113" w:right="113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A5A3A">
              <w:rPr>
                <w:rFonts w:ascii="Arial" w:hAnsi="Arial" w:cs="Arial"/>
                <w:sz w:val="20"/>
                <w:szCs w:val="20"/>
                <w:lang w:val="en-GB"/>
              </w:rPr>
              <w:t>FR3x20</w:t>
            </w:r>
          </w:p>
        </w:tc>
      </w:tr>
      <w:tr w:rsidR="00912AC7" w:rsidRPr="00345F1D" w14:paraId="65AC03D4" w14:textId="77777777" w:rsidTr="00EA1078">
        <w:trPr>
          <w:trHeight w:val="284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5749073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32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D660C0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4A5879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931190A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9A4A81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2927B4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E5135C" w14:textId="77777777" w:rsidR="00912AC7" w:rsidRPr="001A3145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A314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314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1A314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1A314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248AA3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E75D5F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F5A3EF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9ED7ED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top w:val="single" w:sz="12" w:space="0" w:color="auto"/>
            </w:tcBorders>
          </w:tcPr>
          <w:p w14:paraId="65CE703E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top w:val="single" w:sz="12" w:space="0" w:color="auto"/>
            </w:tcBorders>
          </w:tcPr>
          <w:p w14:paraId="3BB4EFDD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top w:val="single" w:sz="12" w:space="0" w:color="auto"/>
            </w:tcBorders>
          </w:tcPr>
          <w:p w14:paraId="2762B5FF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top w:val="single" w:sz="12" w:space="0" w:color="auto"/>
              <w:right w:val="single" w:sz="12" w:space="0" w:color="auto"/>
            </w:tcBorders>
          </w:tcPr>
          <w:p w14:paraId="10ECC0C5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41DA5363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</w:tcPr>
          <w:p w14:paraId="131BDA0C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88C5C4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7CE03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C4732D0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2753AB8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65A6090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37453C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67EF3B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7B82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FBF23C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88B0A0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</w:tcPr>
          <w:p w14:paraId="7FECD93D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3C5707C0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71D11DB3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right w:val="single" w:sz="12" w:space="0" w:color="auto"/>
            </w:tcBorders>
          </w:tcPr>
          <w:p w14:paraId="7E6D4AC5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4A2652CF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</w:tcPr>
          <w:p w14:paraId="6FBDE57D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3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19D528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135D55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F0851C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C2F4722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C8B385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9C0328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31E987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D8AB46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2F5DFE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35B0A3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</w:tcPr>
          <w:p w14:paraId="4CC65579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6FC9F140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31390C7A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right w:val="single" w:sz="12" w:space="0" w:color="auto"/>
            </w:tcBorders>
          </w:tcPr>
          <w:p w14:paraId="74A07145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2CD8AA8D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</w:tcPr>
          <w:p w14:paraId="3B43BB06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t>4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6A9745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39ED7D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588976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89E3E6D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9CD84CF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6CCF4B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593EC6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C9F332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8380A9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EB8F6A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</w:tcPr>
          <w:p w14:paraId="6FE99BF0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70103C7F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39EDCD26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right w:val="single" w:sz="12" w:space="0" w:color="auto"/>
            </w:tcBorders>
          </w:tcPr>
          <w:p w14:paraId="72E3EBC4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29278CA0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</w:tcPr>
          <w:p w14:paraId="0F13AFE1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4EF740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7001AE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CFD493A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BEF1347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DC38980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7EACF8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BE8C26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135090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069E72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F95819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</w:tcPr>
          <w:p w14:paraId="10B5AB60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247C31C2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4B8D9593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right w:val="single" w:sz="12" w:space="0" w:color="auto"/>
            </w:tcBorders>
          </w:tcPr>
          <w:p w14:paraId="11B007CA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7367A67F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</w:tcPr>
          <w:p w14:paraId="6D4AB176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86E5D0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2B56C6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0ACA739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A97FF83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323235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BD117D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54DA61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4A795B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1E61CA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9A5209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</w:tcPr>
          <w:p w14:paraId="1549D9F8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4D3BC97F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09ADF524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right w:val="single" w:sz="12" w:space="0" w:color="auto"/>
            </w:tcBorders>
          </w:tcPr>
          <w:p w14:paraId="71A21E0C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260B6691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</w:tcPr>
          <w:p w14:paraId="6A6B44F4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41375B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F57B6B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48C9E25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19BEF52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38FC9F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4045D1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C3258A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83E4F8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F3BCA9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996C91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</w:tcPr>
          <w:p w14:paraId="53E6FA53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5F1E2189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21F96761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right w:val="single" w:sz="12" w:space="0" w:color="auto"/>
            </w:tcBorders>
          </w:tcPr>
          <w:p w14:paraId="77FFA936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36328794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</w:tcPr>
          <w:p w14:paraId="1E6A9C86" w14:textId="77777777" w:rsidR="00912AC7" w:rsidRPr="00345F1D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8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037DF8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048343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2C7808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D05AAD1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D76DA96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AC6AFB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910BC1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7CCC99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C1C91F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4D854C" w14:textId="77777777" w:rsidR="00912AC7" w:rsidRPr="00345F1D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</w:tcPr>
          <w:p w14:paraId="52FFA90C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3505158A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1F18235B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right w:val="single" w:sz="12" w:space="0" w:color="auto"/>
            </w:tcBorders>
          </w:tcPr>
          <w:p w14:paraId="7C1113D3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4AA0E83E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</w:tcPr>
          <w:p w14:paraId="4B881168" w14:textId="77777777" w:rsidR="00912AC7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9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10980D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A5F953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5AAD63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8BA6656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1F4D400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75C6EA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5CBA59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65E323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C7AAD3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F15D42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</w:tcPr>
          <w:p w14:paraId="54938970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3B0C6D12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</w:tcPr>
          <w:p w14:paraId="66C12E25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right w:val="single" w:sz="12" w:space="0" w:color="auto"/>
            </w:tcBorders>
          </w:tcPr>
          <w:p w14:paraId="1C141CC8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2AC7" w:rsidRPr="00345F1D" w14:paraId="34F26A48" w14:textId="77777777" w:rsidTr="00EA1078">
        <w:trPr>
          <w:trHeight w:val="284"/>
        </w:trPr>
        <w:tc>
          <w:tcPr>
            <w:tcW w:w="5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FA6639" w14:textId="77777777" w:rsidR="00912AC7" w:rsidRDefault="00912AC7" w:rsidP="00EA10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10</w:t>
            </w:r>
          </w:p>
        </w:tc>
        <w:tc>
          <w:tcPr>
            <w:tcW w:w="326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304810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49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495FDB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1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EF50CB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3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9FB3583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4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40E483" w14:textId="77777777" w:rsidR="00912AC7" w:rsidRPr="00345F1D" w:rsidRDefault="00912AC7" w:rsidP="00EA10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F1D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345F1D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8B7473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FF00BF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CC763B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E07CEA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2501C9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26" w:type="dxa"/>
            <w:tcBorders>
              <w:bottom w:val="single" w:sz="12" w:space="0" w:color="auto"/>
            </w:tcBorders>
          </w:tcPr>
          <w:p w14:paraId="6DC2619F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bottom w:val="single" w:sz="12" w:space="0" w:color="auto"/>
            </w:tcBorders>
          </w:tcPr>
          <w:p w14:paraId="5527F64A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bottom w:val="single" w:sz="12" w:space="0" w:color="auto"/>
            </w:tcBorders>
          </w:tcPr>
          <w:p w14:paraId="79205384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626" w:type="dxa"/>
            <w:tcBorders>
              <w:bottom w:val="single" w:sz="12" w:space="0" w:color="auto"/>
              <w:right w:val="single" w:sz="12" w:space="0" w:color="auto"/>
            </w:tcBorders>
          </w:tcPr>
          <w:p w14:paraId="6830D89A" w14:textId="77777777" w:rsidR="00912AC7" w:rsidRPr="00651EF1" w:rsidRDefault="00912AC7" w:rsidP="00EA10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CA054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651EF1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5F9C154E" w14:textId="77777777" w:rsidR="00AE4CD8" w:rsidRDefault="00AE4CD8" w:rsidP="00912AC7">
      <w:pPr>
        <w:pStyle w:val="berschrift1"/>
        <w:spacing w:before="0" w:after="120" w:line="280" w:lineRule="exact"/>
        <w:rPr>
          <w:rFonts w:ascii="Arial" w:hAnsi="Arial" w:cs="Arial"/>
          <w:b w:val="0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AE4CD8" w:rsidSect="00912AC7">
      <w:headerReference w:type="default" r:id="rId12"/>
      <w:pgSz w:w="16838" w:h="11906" w:orient="landscape" w:code="9"/>
      <w:pgMar w:top="1985" w:right="1440" w:bottom="426" w:left="1008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65BD1" w14:textId="77777777" w:rsidR="00CA054C" w:rsidRDefault="00CA054C" w:rsidP="00C9238F">
      <w:pPr>
        <w:spacing w:after="0" w:line="240" w:lineRule="auto"/>
      </w:pPr>
      <w:r>
        <w:separator/>
      </w:r>
    </w:p>
  </w:endnote>
  <w:endnote w:type="continuationSeparator" w:id="0">
    <w:p w14:paraId="599A8525" w14:textId="77777777" w:rsidR="00CA054C" w:rsidRDefault="00CA054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AC1FB4-980B-4DEB-BF33-C89BC2A37CB9}"/>
    <w:embedBold r:id="rId2" w:fontKey="{5F977B2C-DFB5-463D-92B0-5A9883A7C989}"/>
    <w:embedItalic r:id="rId3" w:fontKey="{1EEB7531-D31B-4F4E-8E1A-94BA6F12686B}"/>
    <w:embedBoldItalic r:id="rId4" w:fontKey="{22A43905-185F-4EAE-87F4-3F43A95B35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D58CE20-6302-4398-89B7-CB77CE72F5A5}"/>
    <w:embedBold r:id="rId6" w:fontKey="{C450DF03-C3E4-4481-8470-9F0B9FEAABCD}"/>
    <w:embedItalic r:id="rId7" w:fontKey="{54141E8E-EF2E-463C-93BE-48031997D91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33AC9A7-F544-4633-90CE-2EA23BED7D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6934DF1-9CB4-49F7-A433-979E96C60E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C7C0E" w14:textId="77777777" w:rsidR="00CA054C" w:rsidRDefault="00CA054C" w:rsidP="00C9238F">
      <w:pPr>
        <w:spacing w:after="0" w:line="240" w:lineRule="auto"/>
      </w:pPr>
      <w:r>
        <w:separator/>
      </w:r>
    </w:p>
  </w:footnote>
  <w:footnote w:type="continuationSeparator" w:id="0">
    <w:p w14:paraId="6CD4331A" w14:textId="77777777" w:rsidR="00CA054C" w:rsidRDefault="00CA054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B7DCA" w14:textId="194CEC90" w:rsidR="00D26384" w:rsidRPr="004649B9" w:rsidRDefault="00DB53C0" w:rsidP="00D26384">
    <w:pPr>
      <w:pStyle w:val="KeinLeerraum"/>
      <w:rPr>
        <w:rFonts w:ascii="Corbel" w:hAnsi="Corbe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65F1CC9" wp14:editId="73B83947">
              <wp:simplePos x="0" y="0"/>
              <wp:positionH relativeFrom="column">
                <wp:posOffset>6838315</wp:posOffset>
              </wp:positionH>
              <wp:positionV relativeFrom="paragraph">
                <wp:posOffset>32385</wp:posOffset>
              </wp:positionV>
              <wp:extent cx="2505075" cy="933450"/>
              <wp:effectExtent l="0" t="0" r="9525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00348" w14:textId="77777777" w:rsidR="00DB53C0" w:rsidRPr="005D5BCF" w:rsidRDefault="00DB53C0" w:rsidP="00DB53C0">
                          <w:pPr>
                            <w:spacing w:line="240" w:lineRule="auto"/>
                            <w:jc w:val="right"/>
                          </w:pPr>
                          <w:r>
                            <w:t>Internationale Wettkämpfe</w:t>
                          </w:r>
                          <w:r>
                            <w:br/>
                            <w:t>Lidostrasse 6</w:t>
                          </w:r>
                          <w:r>
                            <w:br/>
                          </w:r>
                          <w:r w:rsidRPr="005D5BCF">
                            <w:t>CH-6006 Luzern</w:t>
                          </w:r>
                          <w:r w:rsidRPr="005D5BCF">
                            <w:br/>
                          </w:r>
                          <w:hyperlink r:id="rId1" w:history="1">
                            <w:r w:rsidRPr="005D5BCF">
                              <w:rPr>
                                <w:rStyle w:val="Hyperlink"/>
                                <w:color w:val="auto"/>
                              </w:rPr>
                              <w:t>competition@swissshooting.ch</w:t>
                            </w:r>
                          </w:hyperlink>
                          <w:r w:rsidRPr="005D5BCF">
                            <w:br/>
                            <w:t>IBAN: CH40 0900 0000 1590 2064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F1CC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538.45pt;margin-top:2.55pt;width:197.2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" stroked="f">
              <v:textbox>
                <w:txbxContent>
                  <w:p w14:paraId="00700348" w14:textId="77777777" w:rsidR="00DB53C0" w:rsidRPr="005D5BCF" w:rsidRDefault="00DB53C0" w:rsidP="00DB53C0">
                    <w:pPr>
                      <w:spacing w:line="240" w:lineRule="auto"/>
                      <w:jc w:val="right"/>
                    </w:pPr>
                    <w:r>
                      <w:t>Internationale Wettkämpfe</w:t>
                    </w:r>
                    <w:r>
                      <w:br/>
                      <w:t>Lidostrasse 6</w:t>
                    </w:r>
                    <w:r>
                      <w:br/>
                    </w:r>
                    <w:r w:rsidRPr="005D5BCF">
                      <w:t>CH-6006 Luzern</w:t>
                    </w:r>
                    <w:r w:rsidRPr="005D5BCF">
                      <w:br/>
                    </w:r>
                    <w:hyperlink r:id="rId2" w:history="1">
                      <w:r w:rsidRPr="005D5BCF">
                        <w:rPr>
                          <w:rStyle w:val="Hyperlink"/>
                          <w:color w:val="auto"/>
                        </w:rPr>
                        <w:t>competition@swissshooting.ch</w:t>
                      </w:r>
                    </w:hyperlink>
                    <w:r w:rsidRPr="005D5BCF">
                      <w:br/>
                      <w:t>IBAN: CH40 0900 0000 1590 2064 4</w:t>
                    </w:r>
                  </w:p>
                </w:txbxContent>
              </v:textbox>
            </v:shape>
          </w:pict>
        </mc:Fallback>
      </mc:AlternateContent>
    </w:r>
    <w:r w:rsidR="00D26384">
      <w:rPr>
        <w:rFonts w:ascii="Corbel" w:hAnsi="Corbel"/>
        <w:noProof/>
      </w:rPr>
      <w:drawing>
        <wp:anchor distT="0" distB="0" distL="114300" distR="114300" simplePos="0" relativeHeight="251658240" behindDoc="1" locked="0" layoutInCell="1" allowOverlap="1" wp14:anchorId="281D5DB7" wp14:editId="56334C4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596400" cy="961200"/>
          <wp:effectExtent l="0" t="0" r="0" b="4445"/>
          <wp:wrapTight wrapText="bothSides">
            <wp:wrapPolygon edited="0">
              <wp:start x="0" y="0"/>
              <wp:lineTo x="0" y="21414"/>
              <wp:lineTo x="21512" y="21414"/>
              <wp:lineTo x="21512" y="0"/>
              <wp:lineTo x="0" y="0"/>
            </wp:wrapPolygon>
          </wp:wrapTight>
          <wp:docPr id="16" name="Grafik 16" descr="Ein Bild, das Text, Schrift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560543" name="Grafik 1" descr="Ein Bild, das Text, Schrift, Logo, Symbol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6400" cy="9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DCC74" w14:textId="67C8B176" w:rsidR="00C9238F" w:rsidRPr="00C92E1C" w:rsidRDefault="00DB53C0" w:rsidP="00DB53C0">
    <w:pPr>
      <w:pStyle w:val="KeinLeerraum"/>
      <w:tabs>
        <w:tab w:val="left" w:pos="1740"/>
      </w:tabs>
      <w:rPr>
        <w:rFonts w:ascii="Corbel" w:hAnsi="Corbel"/>
        <w:lang w:val="en-GB"/>
      </w:rPr>
    </w:pPr>
    <w:r>
      <w:rPr>
        <w:rFonts w:ascii="Corbel" w:hAnsi="Corbel"/>
        <w:lang w:val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4"/>
  </w:num>
  <w:num w:numId="8">
    <w:abstractNumId w:val="18"/>
  </w:num>
  <w:num w:numId="9">
    <w:abstractNumId w:val="25"/>
  </w:num>
  <w:num w:numId="10">
    <w:abstractNumId w:val="7"/>
  </w:num>
  <w:num w:numId="11">
    <w:abstractNumId w:val="13"/>
  </w:num>
  <w:num w:numId="12">
    <w:abstractNumId w:val="6"/>
  </w:num>
  <w:num w:numId="13">
    <w:abstractNumId w:val="8"/>
  </w:num>
  <w:num w:numId="14">
    <w:abstractNumId w:val="17"/>
  </w:num>
  <w:num w:numId="15">
    <w:abstractNumId w:val="16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2"/>
  </w:num>
  <w:num w:numId="23">
    <w:abstractNumId w:val="28"/>
  </w:num>
  <w:num w:numId="24">
    <w:abstractNumId w:val="11"/>
  </w:num>
  <w:num w:numId="25">
    <w:abstractNumId w:val="1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048"/>
    <w:rsid w:val="00003212"/>
    <w:rsid w:val="00052382"/>
    <w:rsid w:val="0005772E"/>
    <w:rsid w:val="000617DE"/>
    <w:rsid w:val="0006568A"/>
    <w:rsid w:val="00065A07"/>
    <w:rsid w:val="00076F0F"/>
    <w:rsid w:val="0008113B"/>
    <w:rsid w:val="00084253"/>
    <w:rsid w:val="00096249"/>
    <w:rsid w:val="000D1F49"/>
    <w:rsid w:val="000E1FF0"/>
    <w:rsid w:val="000F5FD9"/>
    <w:rsid w:val="001727CA"/>
    <w:rsid w:val="001A3145"/>
    <w:rsid w:val="001A5A3A"/>
    <w:rsid w:val="002218BA"/>
    <w:rsid w:val="00270F75"/>
    <w:rsid w:val="002C56E6"/>
    <w:rsid w:val="002D3238"/>
    <w:rsid w:val="00305BCD"/>
    <w:rsid w:val="003122A4"/>
    <w:rsid w:val="003251E7"/>
    <w:rsid w:val="00361E11"/>
    <w:rsid w:val="0039680D"/>
    <w:rsid w:val="003A6B15"/>
    <w:rsid w:val="003F0847"/>
    <w:rsid w:val="0040090B"/>
    <w:rsid w:val="00405079"/>
    <w:rsid w:val="004106F9"/>
    <w:rsid w:val="0046302A"/>
    <w:rsid w:val="00464588"/>
    <w:rsid w:val="004649B9"/>
    <w:rsid w:val="00487D2D"/>
    <w:rsid w:val="004A0B11"/>
    <w:rsid w:val="004A6AF4"/>
    <w:rsid w:val="004B4CCC"/>
    <w:rsid w:val="004B4DFA"/>
    <w:rsid w:val="004C018A"/>
    <w:rsid w:val="004C6CEC"/>
    <w:rsid w:val="004D5D62"/>
    <w:rsid w:val="004E0D1E"/>
    <w:rsid w:val="004E0DEC"/>
    <w:rsid w:val="004E5717"/>
    <w:rsid w:val="005112D0"/>
    <w:rsid w:val="005151D7"/>
    <w:rsid w:val="0051660C"/>
    <w:rsid w:val="0052468C"/>
    <w:rsid w:val="00576892"/>
    <w:rsid w:val="00577E06"/>
    <w:rsid w:val="005A3BF7"/>
    <w:rsid w:val="005B10EA"/>
    <w:rsid w:val="005B3050"/>
    <w:rsid w:val="005C2269"/>
    <w:rsid w:val="005F2035"/>
    <w:rsid w:val="005F7990"/>
    <w:rsid w:val="00607EC4"/>
    <w:rsid w:val="006143AF"/>
    <w:rsid w:val="0063739C"/>
    <w:rsid w:val="0064554F"/>
    <w:rsid w:val="006A2427"/>
    <w:rsid w:val="006D3C29"/>
    <w:rsid w:val="006E2361"/>
    <w:rsid w:val="006F2A7F"/>
    <w:rsid w:val="00770F25"/>
    <w:rsid w:val="0079025C"/>
    <w:rsid w:val="007A35A8"/>
    <w:rsid w:val="007B0A85"/>
    <w:rsid w:val="007C1478"/>
    <w:rsid w:val="007C6A52"/>
    <w:rsid w:val="007F7386"/>
    <w:rsid w:val="0080342F"/>
    <w:rsid w:val="0082043E"/>
    <w:rsid w:val="008231E1"/>
    <w:rsid w:val="00833943"/>
    <w:rsid w:val="00897670"/>
    <w:rsid w:val="008A3748"/>
    <w:rsid w:val="008B0E32"/>
    <w:rsid w:val="008C1EF4"/>
    <w:rsid w:val="008C77A6"/>
    <w:rsid w:val="008E203A"/>
    <w:rsid w:val="0091229C"/>
    <w:rsid w:val="00912AC7"/>
    <w:rsid w:val="00916A3F"/>
    <w:rsid w:val="00920221"/>
    <w:rsid w:val="00940E73"/>
    <w:rsid w:val="0098597D"/>
    <w:rsid w:val="00993452"/>
    <w:rsid w:val="009D00C0"/>
    <w:rsid w:val="009F619A"/>
    <w:rsid w:val="009F6DDE"/>
    <w:rsid w:val="00A0283D"/>
    <w:rsid w:val="00A1613A"/>
    <w:rsid w:val="00A370A8"/>
    <w:rsid w:val="00A56EFB"/>
    <w:rsid w:val="00AC22B6"/>
    <w:rsid w:val="00AE4CD8"/>
    <w:rsid w:val="00AF1B8E"/>
    <w:rsid w:val="00AF6BFE"/>
    <w:rsid w:val="00B063BB"/>
    <w:rsid w:val="00B166D4"/>
    <w:rsid w:val="00B651E7"/>
    <w:rsid w:val="00B86FDE"/>
    <w:rsid w:val="00BD4753"/>
    <w:rsid w:val="00BD5CB1"/>
    <w:rsid w:val="00BE62EE"/>
    <w:rsid w:val="00C003BA"/>
    <w:rsid w:val="00C20197"/>
    <w:rsid w:val="00C26236"/>
    <w:rsid w:val="00C33F08"/>
    <w:rsid w:val="00C46878"/>
    <w:rsid w:val="00C628C6"/>
    <w:rsid w:val="00C839D9"/>
    <w:rsid w:val="00C8473C"/>
    <w:rsid w:val="00C9238F"/>
    <w:rsid w:val="00C92E1C"/>
    <w:rsid w:val="00C96307"/>
    <w:rsid w:val="00CA054C"/>
    <w:rsid w:val="00CA5DBD"/>
    <w:rsid w:val="00CB329F"/>
    <w:rsid w:val="00CB4A51"/>
    <w:rsid w:val="00CC2C8B"/>
    <w:rsid w:val="00CD4532"/>
    <w:rsid w:val="00CD47B0"/>
    <w:rsid w:val="00CE3DA9"/>
    <w:rsid w:val="00CE6104"/>
    <w:rsid w:val="00CE7918"/>
    <w:rsid w:val="00D16163"/>
    <w:rsid w:val="00D26384"/>
    <w:rsid w:val="00DB3FAD"/>
    <w:rsid w:val="00DB53C0"/>
    <w:rsid w:val="00DC1048"/>
    <w:rsid w:val="00DD07DC"/>
    <w:rsid w:val="00E04C26"/>
    <w:rsid w:val="00E61C09"/>
    <w:rsid w:val="00E67EC2"/>
    <w:rsid w:val="00EB3B58"/>
    <w:rsid w:val="00EC7359"/>
    <w:rsid w:val="00EE3054"/>
    <w:rsid w:val="00EE391D"/>
    <w:rsid w:val="00EF714C"/>
    <w:rsid w:val="00F00606"/>
    <w:rsid w:val="00F01256"/>
    <w:rsid w:val="00F051F2"/>
    <w:rsid w:val="00F11491"/>
    <w:rsid w:val="00F25A54"/>
    <w:rsid w:val="00F37680"/>
    <w:rsid w:val="00FC6BB2"/>
    <w:rsid w:val="00FC7475"/>
    <w:rsid w:val="00FD657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A9464D"/>
  <w15:chartTrackingRefBased/>
  <w15:docId w15:val="{5E1DC32D-8BE8-4FB5-9ED7-597CA4B21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912AC7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basedOn w:val="Absatz-Standardschriftart"/>
    <w:uiPriority w:val="20"/>
    <w:semiHidden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semiHidden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4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petition@swissshooting.ch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ompetition@swissshooting.ch" TargetMode="External"/><Relationship Id="rId1" Type="http://schemas.openxmlformats.org/officeDocument/2006/relationships/hyperlink" Target="mailto:competition@swissshooting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ra\AppData\Roaming\Microsoft\Templates\Bargeld-Spende%20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3202BC-F85D-4AF0-86CF-8492A76100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</Template>
  <TotalTime>0</TotalTime>
  <Pages>1</Pages>
  <Words>482</Words>
  <Characters>3037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Jäggi</dc:creator>
  <cp:keywords/>
  <dc:description/>
  <cp:lastModifiedBy>Konrad Jäggi</cp:lastModifiedBy>
  <cp:revision>3</cp:revision>
  <cp:lastPrinted>2024-11-25T19:50:00Z</cp:lastPrinted>
  <dcterms:created xsi:type="dcterms:W3CDTF">2025-02-07T16:06:00Z</dcterms:created>
  <dcterms:modified xsi:type="dcterms:W3CDTF">2025-02-07T16:11:00Z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