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F404" w14:textId="77777777" w:rsidR="00AE7DFE" w:rsidRPr="005F6B21" w:rsidRDefault="00AE7DFE" w:rsidP="00AE7DFE">
      <w:pPr>
        <w:rPr>
          <w:sz w:val="2"/>
          <w:szCs w:val="2"/>
        </w:rPr>
        <w:sectPr w:rsidR="00AE7DFE" w:rsidRPr="005F6B21" w:rsidSect="009C1335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14:paraId="2C17DFB2" w14:textId="77777777" w:rsidR="006D7439" w:rsidRDefault="006D7439" w:rsidP="006D7439">
      <w:pPr>
        <w:rPr>
          <w:sz w:val="20"/>
          <w:szCs w:val="20"/>
        </w:rPr>
      </w:pPr>
    </w:p>
    <w:p w14:paraId="0A51BC3C" w14:textId="77777777" w:rsidR="00742ABC" w:rsidRDefault="00742ABC" w:rsidP="00742ABC">
      <w:pPr>
        <w:pStyle w:val="berschrift1"/>
        <w:spacing w:after="240" w:line="280" w:lineRule="exact"/>
        <w:rPr>
          <w:rFonts w:ascii="Arial" w:hAnsi="Arial" w:cs="Arial"/>
          <w:b/>
          <w:color w:val="000000" w:themeColor="text1"/>
          <w:sz w:val="18"/>
          <w:szCs w:val="18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AEF9D3" w14:textId="1DB24F11" w:rsidR="00742ABC" w:rsidRDefault="00742ABC" w:rsidP="00742ABC">
      <w:pPr>
        <w:pStyle w:val="berschrift1"/>
        <w:spacing w:after="240" w:line="280" w:lineRule="exact"/>
        <w:jc w:val="center"/>
        <w:rPr>
          <w:rFonts w:ascii="Arial" w:hAnsi="Arial" w:cs="Arial"/>
          <w:bCs/>
          <w:color w:val="000000" w:themeColor="text1"/>
          <w:sz w:val="24"/>
          <w:szCs w:val="24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6437">
        <w:rPr>
          <w:rFonts w:ascii="Arial" w:hAnsi="Arial" w:cs="Arial"/>
          <w:bCs/>
          <w:color w:val="000000" w:themeColor="text1"/>
          <w:sz w:val="24"/>
          <w:szCs w:val="24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JIWK Suisse, </w:t>
      </w:r>
      <w:proofErr w:type="spellStart"/>
      <w:r w:rsidRPr="00686437">
        <w:rPr>
          <w:rFonts w:ascii="Arial" w:hAnsi="Arial" w:cs="Arial"/>
          <w:bCs/>
          <w:color w:val="000000" w:themeColor="text1"/>
          <w:sz w:val="24"/>
          <w:szCs w:val="24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Schwadernau</w:t>
      </w:r>
      <w:proofErr w:type="spellEnd"/>
      <w:r w:rsidRPr="00686437">
        <w:rPr>
          <w:rFonts w:ascii="Arial" w:hAnsi="Arial" w:cs="Arial"/>
          <w:bCs/>
          <w:color w:val="000000" w:themeColor="text1"/>
          <w:sz w:val="24"/>
          <w:szCs w:val="24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Pieterlen, 09.-11.05.202</w:t>
      </w:r>
      <w:r w:rsidR="00D65354">
        <w:rPr>
          <w:rFonts w:ascii="Arial" w:hAnsi="Arial" w:cs="Arial"/>
          <w:bCs/>
          <w:color w:val="000000" w:themeColor="text1"/>
          <w:sz w:val="24"/>
          <w:szCs w:val="24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102"/>
        <w:gridCol w:w="1025"/>
        <w:gridCol w:w="1842"/>
        <w:gridCol w:w="284"/>
        <w:gridCol w:w="1134"/>
        <w:gridCol w:w="1843"/>
        <w:gridCol w:w="992"/>
      </w:tblGrid>
      <w:tr w:rsidR="00AA2A0C" w:rsidRPr="00343B65" w14:paraId="4F60495F" w14:textId="77777777" w:rsidTr="00C412D2">
        <w:tc>
          <w:tcPr>
            <w:tcW w:w="10065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6D757D99" w14:textId="3B7E96BD" w:rsidR="00AA2A0C" w:rsidRPr="000E1FF0" w:rsidRDefault="00AA2A0C" w:rsidP="00C412D2">
            <w:pPr>
              <w:pStyle w:val="KeinLeerraum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BANQUET</w:t>
            </w:r>
            <w:r w:rsidRPr="000E1FF0">
              <w:rPr>
                <w:sz w:val="28"/>
                <w:lang w:val="en-GB"/>
              </w:rPr>
              <w:t xml:space="preserve"> FORM</w:t>
            </w:r>
          </w:p>
        </w:tc>
      </w:tr>
      <w:tr w:rsidR="00AA2A0C" w:rsidRPr="00343B65" w14:paraId="7F6520D5" w14:textId="77777777" w:rsidTr="00C412D2">
        <w:trPr>
          <w:trHeight w:val="338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EBA5D7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name of federation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0B43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E13B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nation code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F70BF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</w:tr>
      <w:tr w:rsidR="00AA2A0C" w:rsidRPr="00343B65" w14:paraId="31911296" w14:textId="77777777" w:rsidTr="00C412D2">
        <w:trPr>
          <w:trHeight w:val="338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A9763A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contact person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69CF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D02C4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phone number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EFE780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</w:tr>
      <w:tr w:rsidR="00AA2A0C" w:rsidRPr="00343B65" w14:paraId="1DF61C89" w14:textId="77777777" w:rsidTr="00C412D2">
        <w:trPr>
          <w:trHeight w:val="339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CC5A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e-mail address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65397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198DB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fax number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CA98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</w:tr>
      <w:tr w:rsidR="00AA2A0C" w:rsidRPr="00343B65" w14:paraId="55FF8173" w14:textId="77777777" w:rsidTr="00C412D2">
        <w:trPr>
          <w:trHeight w:val="339"/>
        </w:trPr>
        <w:tc>
          <w:tcPr>
            <w:tcW w:w="294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B17C3B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</w:p>
        </w:tc>
        <w:tc>
          <w:tcPr>
            <w:tcW w:w="3151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F7895A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</w:p>
        </w:tc>
        <w:tc>
          <w:tcPr>
            <w:tcW w:w="297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CF1BA" w14:textId="77777777" w:rsidR="00AA2A0C" w:rsidRPr="00343B65" w:rsidRDefault="00AA2A0C" w:rsidP="00C412D2">
            <w:pPr>
              <w:pStyle w:val="KeinLeerraum"/>
              <w:rPr>
                <w:b/>
                <w:lang w:val="en-GB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B2309B" w14:textId="77777777" w:rsidR="00AA2A0C" w:rsidRPr="00343B65" w:rsidRDefault="00AA2A0C" w:rsidP="00C412D2">
            <w:pPr>
              <w:pStyle w:val="KeinLeerraum"/>
              <w:rPr>
                <w:rFonts w:cs="Arial"/>
                <w:b/>
                <w:lang w:val="en-GB"/>
              </w:rPr>
            </w:pPr>
          </w:p>
        </w:tc>
      </w:tr>
      <w:tr w:rsidR="00AA2A0C" w:rsidRPr="00343B65" w14:paraId="5FFF390B" w14:textId="77777777" w:rsidTr="00C412D2">
        <w:trPr>
          <w:trHeight w:val="339"/>
        </w:trPr>
        <w:tc>
          <w:tcPr>
            <w:tcW w:w="3970" w:type="dxa"/>
            <w:gridSpan w:val="3"/>
            <w:tcBorders>
              <w:right w:val="single" w:sz="4" w:space="0" w:color="auto"/>
            </w:tcBorders>
            <w:shd w:val="pct25" w:color="auto" w:fill="auto"/>
            <w:vAlign w:val="center"/>
          </w:tcPr>
          <w:p w14:paraId="4615FC22" w14:textId="77777777" w:rsidR="00AA2A0C" w:rsidRPr="00B063BB" w:rsidRDefault="00AA2A0C" w:rsidP="00C412D2">
            <w:pPr>
              <w:pStyle w:val="KeinLeerraum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063BB">
              <w:rPr>
                <w:rFonts w:ascii="Arial" w:hAnsi="Arial" w:cs="Arial"/>
                <w:sz w:val="24"/>
                <w:szCs w:val="24"/>
                <w:lang w:val="en-GB"/>
              </w:rPr>
              <w:t>please return to:</w:t>
            </w:r>
          </w:p>
        </w:tc>
        <w:tc>
          <w:tcPr>
            <w:tcW w:w="60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547678A5" w14:textId="77777777" w:rsidR="00AA2A0C" w:rsidRPr="00B063BB" w:rsidRDefault="00AA2A0C" w:rsidP="00C412D2">
            <w:pPr>
              <w:pStyle w:val="KeinLeerraum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063BB">
              <w:rPr>
                <w:rFonts w:ascii="Arial" w:hAnsi="Arial" w:cs="Arial"/>
                <w:sz w:val="24"/>
                <w:szCs w:val="24"/>
                <w:lang w:val="en-GB"/>
              </w:rPr>
              <w:t>Organizing Committee</w:t>
            </w:r>
          </w:p>
        </w:tc>
      </w:tr>
      <w:tr w:rsidR="00AA2A0C" w:rsidRPr="00343B65" w14:paraId="4DF8CA65" w14:textId="77777777" w:rsidTr="00C412D2">
        <w:trPr>
          <w:trHeight w:val="567"/>
        </w:trPr>
        <w:tc>
          <w:tcPr>
            <w:tcW w:w="39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C3270" w14:textId="2FE9C8F9" w:rsidR="00AA2A0C" w:rsidRPr="00AA2A0C" w:rsidRDefault="00AA2A0C" w:rsidP="00AA2A0C">
            <w:pPr>
              <w:pStyle w:val="KeinLeerraum"/>
              <w:rPr>
                <w:rStyle w:val="Hyperlink"/>
                <w:rFonts w:ascii="Arial" w:hAnsi="Arial" w:cs="Arial"/>
                <w:color w:val="0070C0"/>
                <w:sz w:val="22"/>
                <w:szCs w:val="22"/>
              </w:rPr>
            </w:pPr>
            <w:proofErr w:type="spellStart"/>
            <w:r w:rsidRPr="00AA2A0C">
              <w:rPr>
                <w:rStyle w:val="Hyperlink"/>
                <w:rFonts w:ascii="Arial" w:hAnsi="Arial" w:cs="Arial"/>
                <w:color w:val="FF0000"/>
                <w:sz w:val="22"/>
                <w:szCs w:val="22"/>
              </w:rPr>
              <w:t>Latest</w:t>
            </w:r>
            <w:proofErr w:type="spellEnd"/>
            <w:r w:rsidRPr="00AA2A0C">
              <w:rPr>
                <w:rStyle w:val="Hyperlink"/>
                <w:rFonts w:ascii="Arial" w:hAnsi="Arial" w:cs="Arial"/>
                <w:color w:val="FF0000"/>
                <w:sz w:val="22"/>
                <w:szCs w:val="22"/>
              </w:rPr>
              <w:t>: 2025 April 1</w:t>
            </w:r>
            <w:r w:rsidRPr="00AA2A0C">
              <w:rPr>
                <w:rFonts w:ascii="Arial" w:hAnsi="Arial" w:cs="Arial"/>
                <w:color w:val="FF0000"/>
                <w:sz w:val="22"/>
                <w:szCs w:val="22"/>
                <w:u w:val="single"/>
                <w:lang w:val="en-GB"/>
              </w:rPr>
              <w:t>5</w:t>
            </w:r>
            <w:r w:rsidR="00AF571C">
              <w:rPr>
                <w:rFonts w:ascii="Arial" w:hAnsi="Arial" w:cs="Arial"/>
                <w:color w:val="FF0000"/>
                <w:sz w:val="22"/>
                <w:szCs w:val="22"/>
                <w:u w:val="single"/>
                <w:vertAlign w:val="superscript"/>
                <w:lang w:val="en-GB"/>
              </w:rPr>
              <w:t>th</w:t>
            </w:r>
          </w:p>
        </w:tc>
        <w:tc>
          <w:tcPr>
            <w:tcW w:w="60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7CB8D" w14:textId="77777777" w:rsidR="00AA2A0C" w:rsidRPr="006539BE" w:rsidRDefault="00E80FFB" w:rsidP="00C412D2">
            <w:pPr>
              <w:pStyle w:val="KeinLeerraum"/>
              <w:rPr>
                <w:rFonts w:ascii="Arial" w:hAnsi="Arial" w:cs="Arial"/>
                <w:color w:val="0070C0"/>
                <w:sz w:val="22"/>
                <w:szCs w:val="22"/>
                <w:lang w:val="en-GB"/>
              </w:rPr>
            </w:pPr>
            <w:hyperlink r:id="rId10" w:history="1">
              <w:r w:rsidR="00AA2A0C" w:rsidRPr="006539BE">
                <w:rPr>
                  <w:rStyle w:val="Hyperlink"/>
                  <w:rFonts w:ascii="Arial" w:hAnsi="Arial" w:cs="Arial"/>
                  <w:color w:val="0070C0"/>
                  <w:sz w:val="22"/>
                  <w:szCs w:val="22"/>
                  <w:lang w:val="en-GB"/>
                </w:rPr>
                <w:t>competition@swissshooting.ch</w:t>
              </w:r>
            </w:hyperlink>
          </w:p>
        </w:tc>
      </w:tr>
    </w:tbl>
    <w:p w14:paraId="39DC596A" w14:textId="77777777" w:rsidR="00AA2A0C" w:rsidRPr="00AA2A0C" w:rsidRDefault="00AA2A0C" w:rsidP="00AA2A0C">
      <w:pPr>
        <w:rPr>
          <w:lang w:val="de-DE"/>
        </w:rPr>
      </w:pPr>
    </w:p>
    <w:tbl>
      <w:tblPr>
        <w:tblW w:w="93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2126"/>
        <w:gridCol w:w="2126"/>
        <w:gridCol w:w="1701"/>
      </w:tblGrid>
      <w:tr w:rsidR="00686437" w:rsidRPr="00136DA7" w14:paraId="2DF167A2" w14:textId="77777777" w:rsidTr="00AF571C">
        <w:tc>
          <w:tcPr>
            <w:tcW w:w="3442" w:type="dxa"/>
            <w:shd w:val="clear" w:color="auto" w:fill="B3B3B3"/>
          </w:tcPr>
          <w:p w14:paraId="2ACB829A" w14:textId="77777777" w:rsidR="00686437" w:rsidRPr="00686437" w:rsidRDefault="00686437" w:rsidP="00C412D2">
            <w:pPr>
              <w:rPr>
                <w:b/>
                <w:bCs/>
              </w:rPr>
            </w:pPr>
            <w:proofErr w:type="spellStart"/>
            <w:r w:rsidRPr="00686437">
              <w:rPr>
                <w:b/>
                <w:bCs/>
              </w:rPr>
              <w:t>Banquet</w:t>
            </w:r>
            <w:proofErr w:type="spellEnd"/>
          </w:p>
        </w:tc>
        <w:tc>
          <w:tcPr>
            <w:tcW w:w="2126" w:type="dxa"/>
            <w:shd w:val="clear" w:color="auto" w:fill="B3B3B3"/>
          </w:tcPr>
          <w:p w14:paraId="5C5E14FA" w14:textId="77777777" w:rsidR="00686437" w:rsidRPr="00FA551D" w:rsidRDefault="00686437" w:rsidP="00C412D2">
            <w:proofErr w:type="spellStart"/>
            <w:r w:rsidRPr="00FA551D">
              <w:t>number</w:t>
            </w:r>
            <w:proofErr w:type="spellEnd"/>
            <w:r w:rsidRPr="00FA551D">
              <w:t xml:space="preserve"> of </w:t>
            </w:r>
            <w:proofErr w:type="spellStart"/>
            <w:r>
              <w:t>Officials</w:t>
            </w:r>
            <w:proofErr w:type="spellEnd"/>
          </w:p>
        </w:tc>
        <w:tc>
          <w:tcPr>
            <w:tcW w:w="2126" w:type="dxa"/>
            <w:shd w:val="clear" w:color="auto" w:fill="B3B3B3"/>
          </w:tcPr>
          <w:p w14:paraId="20579C28" w14:textId="77777777" w:rsidR="00686437" w:rsidRPr="00FA551D" w:rsidRDefault="00686437" w:rsidP="00C412D2">
            <w:proofErr w:type="spellStart"/>
            <w:r w:rsidRPr="00FA551D">
              <w:t>number</w:t>
            </w:r>
            <w:proofErr w:type="spellEnd"/>
            <w:r w:rsidRPr="00FA551D">
              <w:t xml:space="preserve"> of </w:t>
            </w:r>
            <w:proofErr w:type="spellStart"/>
            <w:r>
              <w:t>Athletes</w:t>
            </w:r>
            <w:proofErr w:type="spellEnd"/>
          </w:p>
        </w:tc>
        <w:tc>
          <w:tcPr>
            <w:tcW w:w="1701" w:type="dxa"/>
            <w:shd w:val="clear" w:color="auto" w:fill="B3B3B3"/>
          </w:tcPr>
          <w:p w14:paraId="5C0E5C22" w14:textId="77777777" w:rsidR="00686437" w:rsidRPr="00FA551D" w:rsidRDefault="00686437" w:rsidP="00C412D2">
            <w:r>
              <w:t>Total</w:t>
            </w:r>
          </w:p>
        </w:tc>
      </w:tr>
      <w:tr w:rsidR="00686437" w:rsidRPr="00136DA7" w14:paraId="3F9F1294" w14:textId="77777777" w:rsidTr="00AF571C">
        <w:tc>
          <w:tcPr>
            <w:tcW w:w="3442" w:type="dxa"/>
          </w:tcPr>
          <w:p w14:paraId="21217F2E" w14:textId="26DCB73A" w:rsidR="00686437" w:rsidRPr="00686437" w:rsidRDefault="00686437" w:rsidP="00C412D2">
            <w:pPr>
              <w:rPr>
                <w:lang w:val="en-GB"/>
              </w:rPr>
            </w:pPr>
            <w:r>
              <w:rPr>
                <w:lang w:val="en-GB"/>
              </w:rPr>
              <w:t>May 10</w:t>
            </w:r>
            <w:r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at the Shooting Range</w:t>
            </w:r>
          </w:p>
        </w:tc>
        <w:tc>
          <w:tcPr>
            <w:tcW w:w="2126" w:type="dxa"/>
            <w:vAlign w:val="center"/>
          </w:tcPr>
          <w:p w14:paraId="1D18CC93" w14:textId="77777777" w:rsidR="00686437" w:rsidRPr="00955A16" w:rsidRDefault="00686437" w:rsidP="00C412D2">
            <w:pPr>
              <w:rPr>
                <w:b/>
              </w:rPr>
            </w:pPr>
            <w:r w:rsidRPr="00955A16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instrText xml:space="preserve"> FORMTEXT </w:instrText>
            </w:r>
            <w:r w:rsidRPr="00955A16">
              <w:rPr>
                <w:b/>
              </w:rPr>
            </w:r>
            <w:r w:rsidRPr="00955A16">
              <w:rPr>
                <w:b/>
              </w:rPr>
              <w:fldChar w:fldCharType="separate"/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b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5B6CD41B" w14:textId="77777777" w:rsidR="00686437" w:rsidRPr="00955A16" w:rsidRDefault="00686437" w:rsidP="00C412D2">
            <w:pPr>
              <w:rPr>
                <w:b/>
              </w:rPr>
            </w:pPr>
            <w:r w:rsidRPr="00955A16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instrText xml:space="preserve"> FORMTEXT </w:instrText>
            </w:r>
            <w:r w:rsidRPr="00955A16">
              <w:rPr>
                <w:b/>
              </w:rPr>
            </w:r>
            <w:r w:rsidRPr="00955A16">
              <w:rPr>
                <w:b/>
              </w:rPr>
              <w:fldChar w:fldCharType="separate"/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911EC31" w14:textId="77777777" w:rsidR="00686437" w:rsidRPr="00955A16" w:rsidRDefault="00686437" w:rsidP="00C412D2">
            <w:pPr>
              <w:rPr>
                <w:b/>
              </w:rPr>
            </w:pPr>
            <w:r w:rsidRPr="00955A16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instrText xml:space="preserve"> FORMTEXT </w:instrText>
            </w:r>
            <w:r w:rsidRPr="00955A16">
              <w:rPr>
                <w:b/>
              </w:rPr>
            </w:r>
            <w:r w:rsidRPr="00955A16">
              <w:rPr>
                <w:b/>
              </w:rPr>
              <w:fldChar w:fldCharType="separate"/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noProof/>
              </w:rPr>
              <w:t> </w:t>
            </w:r>
            <w:r w:rsidRPr="00955A16">
              <w:rPr>
                <w:b/>
              </w:rPr>
              <w:fldChar w:fldCharType="end"/>
            </w:r>
          </w:p>
        </w:tc>
      </w:tr>
    </w:tbl>
    <w:p w14:paraId="6530AEE6" w14:textId="77777777" w:rsidR="00742ABC" w:rsidRPr="00686437" w:rsidRDefault="00742ABC" w:rsidP="00742ABC">
      <w:pPr>
        <w:pStyle w:val="berschrift1"/>
        <w:spacing w:before="120" w:after="120" w:line="280" w:lineRule="exact"/>
        <w:rPr>
          <w:rFonts w:ascii="Arial" w:hAnsi="Arial" w:cs="Arial"/>
          <w:b/>
          <w:color w:val="000000" w:themeColor="text1"/>
          <w:sz w:val="18"/>
          <w:szCs w:val="18"/>
          <w:lang w:val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EFA58" w14:textId="0FD1E545" w:rsidR="00A00D3A" w:rsidRPr="00686437" w:rsidRDefault="00686437" w:rsidP="00686437">
      <w:pPr>
        <w:rPr>
          <w:sz w:val="20"/>
          <w:lang w:val="en-GB"/>
        </w:rPr>
      </w:pPr>
      <w:r w:rsidRPr="00686437">
        <w:rPr>
          <w:rStyle w:val="markedcontent"/>
          <w:lang w:val="en-GB"/>
        </w:rPr>
        <w:t xml:space="preserve">The fee at the banquet costs 25 euros per person </w:t>
      </w:r>
      <w:bookmarkStart w:id="0" w:name="_Hlk176237757"/>
      <w:r w:rsidRPr="009D2E4B">
        <w:rPr>
          <w:rFonts w:cs="Arial"/>
          <w:lang w:val="en-GB"/>
        </w:rPr>
        <w:t>(</w:t>
      </w:r>
      <w:r>
        <w:rPr>
          <w:rFonts w:cs="Arial"/>
          <w:lang w:val="en-GB"/>
        </w:rPr>
        <w:t>incl. mineral water</w:t>
      </w:r>
      <w:r w:rsidRPr="009D2E4B">
        <w:rPr>
          <w:rFonts w:cs="Arial"/>
          <w:lang w:val="en-GB"/>
        </w:rPr>
        <w:t>)</w:t>
      </w:r>
      <w:bookmarkEnd w:id="0"/>
    </w:p>
    <w:sectPr w:rsidR="00A00D3A" w:rsidRPr="00686437" w:rsidSect="004D30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FC127" w14:textId="77777777" w:rsidR="00E80FFB" w:rsidRDefault="00E80FFB" w:rsidP="00957B14">
      <w:pPr>
        <w:spacing w:after="0" w:line="240" w:lineRule="auto"/>
      </w:pPr>
      <w:r>
        <w:separator/>
      </w:r>
    </w:p>
  </w:endnote>
  <w:endnote w:type="continuationSeparator" w:id="0">
    <w:p w14:paraId="2CDEE593" w14:textId="77777777" w:rsidR="00E80FFB" w:rsidRDefault="00E80FFB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0037841"/>
      <w:docPartObj>
        <w:docPartGallery w:val="Page Numbers (Bottom of Page)"/>
        <w:docPartUnique/>
      </w:docPartObj>
    </w:sdtPr>
    <w:sdtEndPr/>
    <w:sdtContent>
      <w:p w14:paraId="555F4DCF" w14:textId="77777777" w:rsidR="00AE7DFE" w:rsidRDefault="00AE7DFE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7741" w14:textId="77777777" w:rsidR="00AE7DFE" w:rsidRDefault="00AE7DFE" w:rsidP="004D300A">
    <w:pPr>
      <w:pStyle w:val="Fuzeile"/>
      <w:jc w:val="both"/>
    </w:pPr>
    <w:r>
      <w:rPr>
        <w:noProof/>
      </w:rPr>
      <w:drawing>
        <wp:inline distT="0" distB="0" distL="0" distR="0" wp14:anchorId="4B8CA2E8" wp14:editId="1D414BD5">
          <wp:extent cx="5746267" cy="825499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6267" cy="825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374E" w14:textId="77777777" w:rsidR="006D7439" w:rsidRDefault="006D743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75638"/>
      <w:docPartObj>
        <w:docPartGallery w:val="Page Numbers (Bottom of Page)"/>
        <w:docPartUnique/>
      </w:docPartObj>
    </w:sdtPr>
    <w:sdtEndPr/>
    <w:sdtContent>
      <w:p w14:paraId="330F53AA" w14:textId="77777777" w:rsidR="005429CE" w:rsidRDefault="005429CE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1ECA" w14:textId="77777777" w:rsidR="005429CE" w:rsidRDefault="00DE6C48" w:rsidP="00713EC1">
    <w:pPr>
      <w:pStyle w:val="Fuzeile"/>
      <w:jc w:val="both"/>
    </w:pPr>
    <w:r>
      <w:rPr>
        <w:noProof/>
      </w:rPr>
      <w:drawing>
        <wp:inline distT="0" distB="0" distL="0" distR="0" wp14:anchorId="2D5084BB" wp14:editId="41939D23">
          <wp:extent cx="5792891" cy="830133"/>
          <wp:effectExtent l="0" t="0" r="0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92891" cy="830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3A9C2" w14:textId="77777777" w:rsidR="00E80FFB" w:rsidRDefault="00E80FFB" w:rsidP="00957B14">
      <w:pPr>
        <w:spacing w:after="0" w:line="240" w:lineRule="auto"/>
      </w:pPr>
      <w:r>
        <w:separator/>
      </w:r>
    </w:p>
  </w:footnote>
  <w:footnote w:type="continuationSeparator" w:id="0">
    <w:p w14:paraId="78F21DB3" w14:textId="77777777" w:rsidR="00E80FFB" w:rsidRDefault="00E80FFB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37764" w14:textId="77777777" w:rsidR="00AE7DFE" w:rsidRDefault="00AE7DFE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F1B6" w14:textId="0482F350" w:rsidR="00AE7DFE" w:rsidRDefault="005D5BCF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BCF0A6" wp14:editId="73A201C7">
              <wp:simplePos x="0" y="0"/>
              <wp:positionH relativeFrom="column">
                <wp:posOffset>3291205</wp:posOffset>
              </wp:positionH>
              <wp:positionV relativeFrom="paragraph">
                <wp:posOffset>-35560</wp:posOffset>
              </wp:positionV>
              <wp:extent cx="2505075" cy="933450"/>
              <wp:effectExtent l="0" t="0" r="9525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670844" w14:textId="6C941F0A" w:rsidR="005D5BCF" w:rsidRPr="005D5BCF" w:rsidRDefault="005D5BCF" w:rsidP="005D5BCF">
                          <w:pPr>
                            <w:spacing w:line="240" w:lineRule="auto"/>
                            <w:jc w:val="right"/>
                            <w:rPr>
                              <w:lang w:val="de-DE"/>
                            </w:rPr>
                          </w:pPr>
                          <w:r>
                            <w:t>Internationale Wettkämpfe</w:t>
                          </w:r>
                          <w:r>
                            <w:br/>
                            <w:t>Lidostrasse 6</w:t>
                          </w:r>
                          <w:r>
                            <w:br/>
                          </w:r>
                          <w:r w:rsidRPr="005D5BCF">
                            <w:rPr>
                              <w:lang w:val="de-DE"/>
                            </w:rPr>
                            <w:t>CH-6006 Luzern</w:t>
                          </w:r>
                          <w:r w:rsidRPr="005D5BCF">
                            <w:rPr>
                              <w:lang w:val="de-DE"/>
                            </w:rPr>
                            <w:br/>
                          </w:r>
                          <w:hyperlink r:id="rId1" w:history="1">
                            <w:r w:rsidRPr="005D5BCF">
                              <w:rPr>
                                <w:rStyle w:val="Hyperlink"/>
                                <w:color w:val="auto"/>
                                <w:lang w:val="de-DE"/>
                              </w:rPr>
                              <w:t>competition@swissshooting.ch</w:t>
                            </w:r>
                          </w:hyperlink>
                          <w:r w:rsidRPr="005D5BCF">
                            <w:br/>
                          </w:r>
                          <w:r w:rsidRPr="005D5BCF">
                            <w:rPr>
                              <w:lang w:val="de-DE"/>
                            </w:rPr>
                            <w:t>IBAN: CH40 0900 0000 1590 2064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BCF0A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59.15pt;margin-top:-2.8pt;width:197.2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" stroked="f">
              <v:textbox>
                <w:txbxContent>
                  <w:p w14:paraId="59670844" w14:textId="6C941F0A" w:rsidR="005D5BCF" w:rsidRPr="005D5BCF" w:rsidRDefault="005D5BCF" w:rsidP="005D5BCF">
                    <w:pPr>
                      <w:spacing w:line="240" w:lineRule="auto"/>
                      <w:jc w:val="right"/>
                      <w:rPr>
                        <w:lang w:val="de-DE"/>
                      </w:rPr>
                    </w:pPr>
                    <w:r>
                      <w:t>Internationale Wettkämpfe</w:t>
                    </w:r>
                    <w:r>
                      <w:br/>
                      <w:t>Lidostrasse 6</w:t>
                    </w:r>
                    <w:r>
                      <w:br/>
                    </w:r>
                    <w:r w:rsidRPr="005D5BCF">
                      <w:rPr>
                        <w:lang w:val="de-DE"/>
                      </w:rPr>
                      <w:t>CH-6006 Luzern</w:t>
                    </w:r>
                    <w:r w:rsidRPr="005D5BCF">
                      <w:rPr>
                        <w:lang w:val="de-DE"/>
                      </w:rPr>
                      <w:br/>
                    </w:r>
                    <w:hyperlink r:id="rId2" w:history="1">
                      <w:r w:rsidRPr="005D5BCF">
                        <w:rPr>
                          <w:rStyle w:val="Hyperlink"/>
                          <w:color w:val="auto"/>
                          <w:lang w:val="de-DE"/>
                        </w:rPr>
                        <w:t>competition@swissshooting.ch</w:t>
                      </w:r>
                    </w:hyperlink>
                    <w:r w:rsidRPr="005D5BCF">
                      <w:br/>
                    </w:r>
                    <w:r w:rsidRPr="005D5BCF">
                      <w:rPr>
                        <w:lang w:val="de-DE"/>
                      </w:rPr>
                      <w:t>IBAN: CH40 0900 0000 1590 2064 4</w:t>
                    </w:r>
                  </w:p>
                </w:txbxContent>
              </v:textbox>
            </v:shape>
          </w:pict>
        </mc:Fallback>
      </mc:AlternateContent>
    </w:r>
    <w:r w:rsidR="002E7B28">
      <w:rPr>
        <w:noProof/>
        <w:lang w:eastAsia="de-CH"/>
      </w:rPr>
      <w:drawing>
        <wp:inline distT="0" distB="0" distL="0" distR="0" wp14:anchorId="59558C5A" wp14:editId="5B08C396">
          <wp:extent cx="5760720" cy="731520"/>
          <wp:effectExtent l="0" t="0" r="0" b="0"/>
          <wp:docPr id="9" name="Grafik 9" descr="Ein Bild, das Tex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Schrif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8AABD5" w14:textId="77777777" w:rsidR="00AE7DFE" w:rsidRDefault="00AE7DFE">
    <w:pPr>
      <w:pStyle w:val="Kopfzeile"/>
    </w:pPr>
  </w:p>
  <w:p w14:paraId="45EEE69E" w14:textId="77777777" w:rsidR="00AE7DFE" w:rsidRDefault="00AE7DFE" w:rsidP="008E2A17">
    <w:pPr>
      <w:pStyle w:val="Kopfzeile"/>
    </w:pPr>
  </w:p>
  <w:p w14:paraId="791205E0" w14:textId="77777777" w:rsidR="00AE7DFE" w:rsidRDefault="00AE7DF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532A" w14:textId="77777777" w:rsidR="006D7439" w:rsidRDefault="006D743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C0384" w14:textId="77777777" w:rsidR="005429CE" w:rsidRDefault="005429CE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347C" w14:textId="77777777" w:rsidR="005429CE" w:rsidRDefault="00DF1AF1">
    <w:pPr>
      <w:pStyle w:val="Kopfzeile"/>
    </w:pPr>
    <w:r>
      <w:rPr>
        <w:noProof/>
        <w:lang w:eastAsia="de-CH"/>
      </w:rPr>
      <w:drawing>
        <wp:inline distT="0" distB="0" distL="0" distR="0" wp14:anchorId="5FF0C17B" wp14:editId="323B7050">
          <wp:extent cx="5760720" cy="7315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F6CCF" w14:textId="77777777" w:rsidR="005429CE" w:rsidRDefault="005429CE">
    <w:pPr>
      <w:pStyle w:val="Kopfzeile"/>
    </w:pPr>
  </w:p>
  <w:p w14:paraId="49CE3377" w14:textId="77777777" w:rsidR="005429CE" w:rsidRDefault="005429CE" w:rsidP="008E2A17">
    <w:pPr>
      <w:pStyle w:val="Kopfzeile"/>
    </w:pPr>
  </w:p>
  <w:p w14:paraId="06993639" w14:textId="77777777" w:rsidR="005429CE" w:rsidRDefault="005429C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edit="forms" w:enforcement="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66"/>
    <w:rsid w:val="000141D9"/>
    <w:rsid w:val="00016A72"/>
    <w:rsid w:val="000E2420"/>
    <w:rsid w:val="000F5E3D"/>
    <w:rsid w:val="00104BAE"/>
    <w:rsid w:val="00150872"/>
    <w:rsid w:val="00162840"/>
    <w:rsid w:val="00162CEB"/>
    <w:rsid w:val="001B5C7A"/>
    <w:rsid w:val="002137C2"/>
    <w:rsid w:val="002277C9"/>
    <w:rsid w:val="00230FDC"/>
    <w:rsid w:val="00232351"/>
    <w:rsid w:val="002A6461"/>
    <w:rsid w:val="002E3FEE"/>
    <w:rsid w:val="002E7B28"/>
    <w:rsid w:val="00350FB4"/>
    <w:rsid w:val="003524C2"/>
    <w:rsid w:val="003D29C1"/>
    <w:rsid w:val="003E0C30"/>
    <w:rsid w:val="00407434"/>
    <w:rsid w:val="00422A99"/>
    <w:rsid w:val="00432CDA"/>
    <w:rsid w:val="00437028"/>
    <w:rsid w:val="004417B6"/>
    <w:rsid w:val="0047029E"/>
    <w:rsid w:val="004C4897"/>
    <w:rsid w:val="004D300A"/>
    <w:rsid w:val="00516E55"/>
    <w:rsid w:val="00524275"/>
    <w:rsid w:val="00534F38"/>
    <w:rsid w:val="005429CE"/>
    <w:rsid w:val="005C3849"/>
    <w:rsid w:val="005D5BCF"/>
    <w:rsid w:val="005E6492"/>
    <w:rsid w:val="005F3720"/>
    <w:rsid w:val="005F6B21"/>
    <w:rsid w:val="00612BE4"/>
    <w:rsid w:val="006428DA"/>
    <w:rsid w:val="00654D4F"/>
    <w:rsid w:val="00671C0C"/>
    <w:rsid w:val="00684522"/>
    <w:rsid w:val="0068491D"/>
    <w:rsid w:val="00686437"/>
    <w:rsid w:val="00692BE7"/>
    <w:rsid w:val="00693A5E"/>
    <w:rsid w:val="006D7439"/>
    <w:rsid w:val="006F3C49"/>
    <w:rsid w:val="006F4CBD"/>
    <w:rsid w:val="00713EC1"/>
    <w:rsid w:val="00742ABC"/>
    <w:rsid w:val="007654F7"/>
    <w:rsid w:val="007C4A16"/>
    <w:rsid w:val="007D2FF6"/>
    <w:rsid w:val="007F484A"/>
    <w:rsid w:val="008814DF"/>
    <w:rsid w:val="008A4CA0"/>
    <w:rsid w:val="008D47FF"/>
    <w:rsid w:val="008E1D97"/>
    <w:rsid w:val="008E2A17"/>
    <w:rsid w:val="008E5EEB"/>
    <w:rsid w:val="0090507B"/>
    <w:rsid w:val="00906F96"/>
    <w:rsid w:val="00957B14"/>
    <w:rsid w:val="00966D87"/>
    <w:rsid w:val="009A4666"/>
    <w:rsid w:val="009C1335"/>
    <w:rsid w:val="009D324F"/>
    <w:rsid w:val="00A0077A"/>
    <w:rsid w:val="00A00D3A"/>
    <w:rsid w:val="00A03733"/>
    <w:rsid w:val="00A905BB"/>
    <w:rsid w:val="00AA2A0C"/>
    <w:rsid w:val="00AE7DFE"/>
    <w:rsid w:val="00AF571C"/>
    <w:rsid w:val="00B049AE"/>
    <w:rsid w:val="00B45CDD"/>
    <w:rsid w:val="00B65289"/>
    <w:rsid w:val="00B660F4"/>
    <w:rsid w:val="00B76D3A"/>
    <w:rsid w:val="00B82826"/>
    <w:rsid w:val="00B95D97"/>
    <w:rsid w:val="00B9687D"/>
    <w:rsid w:val="00BA4EBD"/>
    <w:rsid w:val="00BC6C2A"/>
    <w:rsid w:val="00BE056A"/>
    <w:rsid w:val="00BF5C96"/>
    <w:rsid w:val="00C00CED"/>
    <w:rsid w:val="00C02809"/>
    <w:rsid w:val="00C6310E"/>
    <w:rsid w:val="00CA23AE"/>
    <w:rsid w:val="00CD5346"/>
    <w:rsid w:val="00CF61E6"/>
    <w:rsid w:val="00D12B44"/>
    <w:rsid w:val="00D30367"/>
    <w:rsid w:val="00D4444C"/>
    <w:rsid w:val="00D65354"/>
    <w:rsid w:val="00D8070A"/>
    <w:rsid w:val="00DD636E"/>
    <w:rsid w:val="00DD6BAB"/>
    <w:rsid w:val="00DE6C48"/>
    <w:rsid w:val="00DF1AF1"/>
    <w:rsid w:val="00E80FFB"/>
    <w:rsid w:val="00E81F34"/>
    <w:rsid w:val="00ED25A1"/>
    <w:rsid w:val="00EF474F"/>
    <w:rsid w:val="00F70C66"/>
    <w:rsid w:val="00F77959"/>
    <w:rsid w:val="00F86DF0"/>
    <w:rsid w:val="00FA2255"/>
    <w:rsid w:val="00FA763F"/>
    <w:rsid w:val="00FB2AE8"/>
    <w:rsid w:val="00FC0172"/>
    <w:rsid w:val="00FC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E4403B"/>
  <w15:docId w15:val="{FA962FDC-D878-4289-A446-209B2CF8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paragraph" w:styleId="berschrift1">
    <w:name w:val="heading 1"/>
    <w:basedOn w:val="Standard"/>
    <w:next w:val="Standard"/>
    <w:link w:val="berschrift1Zchn"/>
    <w:uiPriority w:val="9"/>
    <w:qFormat/>
    <w:rsid w:val="004C48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48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C48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48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Datum">
    <w:name w:val="Date"/>
    <w:basedOn w:val="Standard"/>
    <w:next w:val="Standard"/>
    <w:link w:val="DatumZchn"/>
    <w:uiPriority w:val="99"/>
    <w:unhideWhenUsed/>
    <w:rsid w:val="004C4897"/>
  </w:style>
  <w:style w:type="character" w:customStyle="1" w:styleId="DatumZchn">
    <w:name w:val="Datum Zchn"/>
    <w:basedOn w:val="Absatz-Standardschriftart"/>
    <w:link w:val="Datum"/>
    <w:uiPriority w:val="99"/>
    <w:rsid w:val="004C4897"/>
  </w:style>
  <w:style w:type="paragraph" w:styleId="Textkrper">
    <w:name w:val="Body Text"/>
    <w:basedOn w:val="Standard"/>
    <w:link w:val="TextkrperZchn"/>
    <w:uiPriority w:val="99"/>
    <w:unhideWhenUsed/>
    <w:rsid w:val="004C489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4C4897"/>
  </w:style>
  <w:style w:type="character" w:styleId="Hyperlink">
    <w:name w:val="Hyperlink"/>
    <w:basedOn w:val="Absatz-Standardschriftart"/>
    <w:uiPriority w:val="99"/>
    <w:unhideWhenUsed/>
    <w:rsid w:val="00C6310E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D30367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D30367"/>
    <w:rPr>
      <w:rFonts w:ascii="Calibri" w:hAnsi="Calibri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5BCF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742A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  <w:szCs w:val="28"/>
      <w:lang w:val="de-DE"/>
    </w:rPr>
  </w:style>
  <w:style w:type="paragraph" w:styleId="StandardWeb">
    <w:name w:val="Normal (Web)"/>
    <w:basedOn w:val="Standard"/>
    <w:uiPriority w:val="99"/>
    <w:semiHidden/>
    <w:rsid w:val="00742ABC"/>
    <w:pPr>
      <w:spacing w:before="100" w:beforeAutospacing="1" w:after="100" w:afterAutospacing="1" w:line="271" w:lineRule="auto"/>
    </w:pPr>
    <w:rPr>
      <w:rFonts w:ascii="Times New Roman" w:eastAsiaTheme="minorEastAsia" w:hAnsi="Times New Roman" w:cs="Times New Roman"/>
      <w:sz w:val="28"/>
      <w:szCs w:val="24"/>
      <w:lang w:val="de-DE"/>
    </w:rPr>
  </w:style>
  <w:style w:type="character" w:customStyle="1" w:styleId="markedcontent">
    <w:name w:val="markedcontent"/>
    <w:basedOn w:val="Absatz-Standardschriftart"/>
    <w:rsid w:val="0068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6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hyperlink" Target="mailto:competition@swissshooting.ch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competition@swissshooting.ch" TargetMode="External"/><Relationship Id="rId1" Type="http://schemas.openxmlformats.org/officeDocument/2006/relationships/hyperlink" Target="mailto:competition@swissshooting.ch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.vonpfetten\OneDrive%20-%20Schweizer%20Schiesssportverband\Desktop\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Briefpapier_rot_D</Template>
  <TotalTime>0</TotalTime>
  <Pages>1</Pages>
  <Words>88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von Pfetten</dc:creator>
  <cp:lastModifiedBy>Konrad Jäggi</cp:lastModifiedBy>
  <cp:revision>2</cp:revision>
  <cp:lastPrinted>2023-06-21T14:48:00Z</cp:lastPrinted>
  <dcterms:created xsi:type="dcterms:W3CDTF">2025-02-07T16:09:00Z</dcterms:created>
  <dcterms:modified xsi:type="dcterms:W3CDTF">2025-02-07T16:09:00Z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2020-12-16T11:47:49Z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7ed672af-0957-4435-9528-0000d933f2f3</vt:lpwstr>
  </property>
  <property fmtid="{D5CDD505-2E9C-101B-9397-08002B2CF9AE}" pid="8" name="MSIP_Label_8e8e4f95-c86a-4355-b3fc-c1c18fb739fa_ContentBits">
    <vt:lpwstr>0</vt:lpwstr>
  </property>
</Properties>
</file>